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783" w:rsidRDefault="00A42783">
      <w:r>
        <w:rPr>
          <w:noProof/>
        </w:rPr>
        <w:pict>
          <v:group id="Group 10" o:spid="_x0000_s1026" alt="Background borders with house photo and features and facts boxes" style="position:absolute;left:0;text-align:left;margin-left:0;margin-top:0;width:538.55pt;height:696.25pt;z-index:-251655168;mso-position-horizontal:center;mso-position-horizontal-relative:page;mso-position-vertical:center;mso-position-vertical-relative:page;mso-width-relative:margin;mso-height-relative:margin" coordsize="68427,88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">
            <v:rect id="Rectangle 2" o:spid="_x0000_s1027" style="position:absolute;left:6667;width:55110;height:816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utcIA&#10;AADaAAAADwAAAGRycy9kb3ducmV2LnhtbESPUWvCMBSF34X9h3AF3zStDzJqo4zJRBEZ1v2AS3PX&#10;dmtuQhK1/nszGPh4OOd8h1OuB9OLK/nQWVaQzzIQxLXVHTcKvs4f01cQISJr7C2TgjsFWK9eRiUW&#10;2t74RNcqNiJBOBSooI3RFVKGuiWDYWYdcfK+rTcYk/SN1B5vCW56Oc+yhTTYcVpo0dF7S/VvdTEK&#10;jjhUn9t8e6h+7nKzc7nr/H6v1GQ8vC1BRBriM/zf3mkFc/i7km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m61wgAAANoAAAAPAAAAAAAAAAAAAAAAAJgCAABkcnMvZG93&#10;bnJldi54bWxQSwUGAAAAAAQABAD1AAAAhwMAAAAA&#10;" fillcolor="#fafaf6 [182]" strokecolor="#50b4c8 [3204]" strokeweight="4.5pt">
              <v:fill color2="#e2dfcb [982]" rotate="t" colors="0 #fafaf6;48497f #d4cfb1;54395f #d4cfb1;1 #e2dfcb" focus="100%" type="gradient"/>
              <v:textbox>
                <w:txbxContent>
                  <w:p w:rsidR="00A42783" w:rsidRDefault="00E565BC">
                    <w:pPr>
                      <w:pStyle w:val="Heading1"/>
                    </w:pPr>
                    <w:r>
                      <w:t>House for Sale</w:t>
                    </w:r>
                  </w:p>
                  <w:p w:rsidR="00A42783" w:rsidRDefault="00E565BC">
                    <w:pPr>
                      <w:pStyle w:val="Heading1"/>
                    </w:pPr>
                    <w:r>
                      <w:rPr>
                        <w:noProof/>
                        <w:lang w:eastAsia="en-US"/>
                      </w:rPr>
                      <w:drawing>
                        <wp:inline distT="0" distB="0" distL="0" distR="0">
                          <wp:extent cx="3966210" cy="2612405"/>
                          <wp:effectExtent l="0" t="0" r="0" b="0"/>
                          <wp:docPr id="14" name="Picture 14" descr="House picture placehold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966210" cy="2612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innerShdw blurRad="114300">
                                      <a:prstClr val="black"/>
                                    </a:innerShdw>
                                  </a:effec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sdt>
                    <w:sdtPr>
                      <w:id w:val="-525104223"/>
                      <w:placeholder>
                        <w:docPart w:val="8E3E60A2C02D478F81E48967E92D4E0C"/>
                      </w:placeholder>
                      <w:temporary/>
                      <w:showingPlcHdr/>
                    </w:sdtPr>
                    <w:sdtContent>
                      <w:p w:rsidR="00A42783" w:rsidRDefault="00E565BC">
                        <w:r>
                          <w:t>[Address]</w:t>
                        </w:r>
                      </w:p>
                    </w:sdtContent>
                  </w:sdt>
                  <w:sdt>
                    <w:sdtPr>
                      <w:id w:val="-131560169"/>
                      <w:placeholder>
                        <w:docPart w:val="CDBD87E7AE074C0F977DD072488BB3EF"/>
                      </w:placeholder>
                      <w:temporary/>
                      <w:showingPlcHdr/>
                    </w:sdtPr>
                    <w:sdtContent>
                      <w:p w:rsidR="00A42783" w:rsidRDefault="00E565BC">
                        <w:r>
                          <w:t>[City, ST  ZIP Code]</w:t>
                        </w:r>
                      </w:p>
                    </w:sdtContent>
                  </w:sdt>
                  <w:p w:rsidR="00A42783" w:rsidRDefault="00E565BC">
                    <w:pPr>
                      <w:pStyle w:val="Heading2"/>
                    </w:pPr>
                    <w:r>
                      <w:t xml:space="preserve">Call </w:t>
                    </w:r>
                    <w:sdt>
                      <w:sdtPr>
                        <w:id w:val="-1146972534"/>
                        <w:placeholder>
                          <w:docPart w:val="CBD5FE0E596C43B7AA0D31899A8304EE"/>
                        </w:placeholder>
                        <w:temporary/>
                        <w:showingPlcHdr/>
                      </w:sdtPr>
                      <w:sdtContent>
                        <w:r>
                          <w:t>[Name]</w:t>
                        </w:r>
                      </w:sdtContent>
                    </w:sdt>
                    <w:r>
                      <w:t xml:space="preserve"> – </w:t>
                    </w:r>
                    <w:sdt>
                      <w:sdtPr>
                        <w:id w:val="126749969"/>
                        <w:placeholder>
                          <w:docPart w:val="B4C92997229E449AA418FD51ED8D247D"/>
                        </w:placeholder>
                        <w:temporary/>
                        <w:showingPlcHdr/>
                      </w:sdtPr>
                      <w:sdtContent>
                        <w:r>
                          <w:t>[Phone]</w:t>
                        </w:r>
                      </w:sdtContent>
                    </w:sdt>
                  </w:p>
                </w:txbxContent>
              </v:textbox>
            </v:rect>
            <v:group id="Group 7" o:spid="_x0000_s1028" style="position:absolute;top:52101;width:68427;height:36310" coordsize="68427,36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rect id="Rectangle 6" o:spid="_x0000_s1029" style="position:absolute;width:21945;height:363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VEMUA&#10;AADaAAAADwAAAGRycy9kb3ducmV2LnhtbESP3WrCQBSE7wt9h+UUeiO6aSki0VWKIpQWIf6gXh6y&#10;p0kwezbsbpP49q4g9HKYmW+Y2aI3tWjJ+cqygrdRAoI4t7riQsFhvx5OQPiArLG2TAqu5GExf36a&#10;Yaptx1tqd6EQEcI+RQVlCE0qpc9LMuhHtiGO3q91BkOUrpDaYRfhppbvSTKWBiuOCyU2tCwpv+z+&#10;jILscnKrDQ6u3yYbrNskOx+7nw+lXl/6zymIQH34Dz/aX1rBG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dUQxQAAANoAAAAPAAAAAAAAAAAAAAAAAJgCAABkcnMv&#10;ZG93bnJldi54bWxQSwUGAAAAAAQABAD1AAAAigMAAAAA&#10;" fillcolor="#fafaf6 [182]" strokecolor="#50b4c8 [3204]" strokeweight="4.5pt">
                <v:fill color2="#e2dfcb [982]" rotate="t" colors="0 #fafaf6;48497f #d4cfb1;54395f #d4cfb1;1 #e2dfcb" focus="100%" type="gradient"/>
                <v:textbox inset=",7.2pt,,7.2pt">
                  <w:txbxContent>
                    <w:p w:rsidR="00A42783" w:rsidRDefault="00E565BC">
                      <w:pPr>
                        <w:pStyle w:val="Heading3"/>
                      </w:pPr>
                      <w:r>
                        <w:t>Features and Facts</w:t>
                      </w:r>
                    </w:p>
                    <w:sdt>
                      <w:sdtPr>
                        <w:id w:val="1858695969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703248465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1685707648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719629691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1532179321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964576264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2035798722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303080610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2079018443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1624382171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2066632568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1135407390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</w:txbxContent>
                </v:textbox>
              </v:rect>
              <v:rect id="Rectangle 3" o:spid="_x0000_s1030" style="position:absolute;left:23241;width:21945;height:363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Z2iMUA&#10;AADaAAAADwAAAGRycy9kb3ducmV2LnhtbESPQWvCQBSE7wX/w/IKXkQ3VZGSuopUhFIRopW2x0f2&#10;NQlm34bdNYn/vlsQehxm5htmue5NLVpyvrKs4GmSgCDOra64UHD+2I2fQfiArLG2TApu5GG9Gjws&#10;MdW24yO1p1CICGGfooIyhCaV0uclGfQT2xBH78c6gyFKV0jtsItwU8tpkiykwYrjQokNvZaUX05X&#10;oyC7fLntAUe3d5ONdm2SfX92+7lSw8d+8wIiUB/+w/f2m1Ywg78r8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naIxQAAANoAAAAPAAAAAAAAAAAAAAAAAJgCAABkcnMv&#10;ZG93bnJldi54bWxQSwUGAAAAAAQABAD1AAAAigMAAAAA&#10;" fillcolor="#fafaf6 [182]" strokecolor="#50b4c8 [3204]" strokeweight="4.5pt">
                <v:fill color2="#e2dfcb [982]" rotate="t" colors="0 #fafaf6;48497f #d4cfb1;54395f #d4cfb1;1 #e2dfcb" focus="100%" type="gradient"/>
                <v:textbox inset=",7.2pt,,7.2pt">
                  <w:txbxContent>
                    <w:sdt>
                      <w:sdtPr>
                        <w:id w:val="1354774732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1075709881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1790125567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832602524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371187116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1805503430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777257549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717864577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982691416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175033378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537244332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731541227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</w:txbxContent>
                </v:textbox>
              </v:rect>
              <v:rect id="Rectangle 4" o:spid="_x0000_s1031" alt="Text box with bullets" style="position:absolute;left:46482;width:21945;height:3630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u/MUA&#10;AADaAAAADwAAAGRycy9kb3ducmV2LnhtbESP3WrCQBSE7wt9h+UUeiO6aZEi0VWKIpSKEH9QLw/Z&#10;0ySYPRt2t0l8e1co9HKYmW+Y2aI3tWjJ+cqygrdRAoI4t7riQsHxsB5OQPiArLG2TApu5GExf36a&#10;Yaptxztq96EQEcI+RQVlCE0qpc9LMuhHtiGO3o91BkOUrpDaYRfhppbvSfIhDVYcF0psaFlSft3/&#10;GgXZ9exWWxzcvk02WLdJdjl1m7FSry/95xREoD78h//aX1rBGB5X4g2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+78xQAAANoAAAAPAAAAAAAAAAAAAAAAAJgCAABkcnMv&#10;ZG93bnJldi54bWxQSwUGAAAAAAQABAD1AAAAigMAAAAA&#10;" fillcolor="#fafaf6 [182]" strokecolor="#50b4c8 [3204]" strokeweight="4.5pt">
                <v:fill color2="#e2dfcb [982]" rotate="t" colors="0 #fafaf6;48497f #d4cfb1;54395f #d4cfb1;1 #e2dfcb" focus="100%" type="gradient"/>
                <v:textbox inset=",7.2pt,,7.2pt">
                  <w:txbxContent>
                    <w:p w:rsidR="00A42783" w:rsidRDefault="00E565BC">
                      <w:pPr>
                        <w:pStyle w:val="Heading3"/>
                      </w:pPr>
                      <w:r>
                        <w:t>Room Sizes</w:t>
                      </w:r>
                    </w:p>
                    <w:sdt>
                      <w:sdtPr>
                        <w:id w:val="-1630627995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1502234787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-85926892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1677151733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p w:rsidR="00A42783" w:rsidRDefault="00E565BC">
                      <w:pPr>
                        <w:pStyle w:val="Heading3"/>
                      </w:pPr>
                      <w:r>
                        <w:t>Schools</w:t>
                      </w:r>
                    </w:p>
                    <w:sdt>
                      <w:sdtPr>
                        <w:id w:val="-581843431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495464776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p w:rsidR="00A42783" w:rsidRDefault="00E565BC">
                      <w:pPr>
                        <w:pStyle w:val="Heading3"/>
                      </w:pPr>
                      <w:r>
                        <w:t>Costs</w:t>
                      </w:r>
                    </w:p>
                    <w:sdt>
                      <w:sdtPr>
                        <w:id w:val="1967854222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681474504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  <w:sdt>
                      <w:sdtPr>
                        <w:id w:val="1528363643"/>
                        <w:temporary/>
                        <w:showingPlcHdr/>
                      </w:sdtPr>
                      <w:sdtContent>
                        <w:p w:rsidR="00A42783" w:rsidRDefault="00E565BC">
                          <w:pPr>
                            <w:pStyle w:val="ListBullet"/>
                          </w:pPr>
                          <w:r>
                            <w:t>[Item]</w:t>
                          </w:r>
                        </w:p>
                      </w:sdtContent>
                    </w:sdt>
                  </w:txbxContent>
                </v:textbox>
              </v:rect>
            </v:group>
            <w10:wrap anchorx="page" anchory="page"/>
            <w10:anchorlock/>
          </v:group>
        </w:pict>
      </w:r>
      <w:r w:rsidR="00E565BC">
        <w:br w:type="page"/>
      </w:r>
    </w:p>
    <w:p w:rsidR="00A42783" w:rsidRDefault="00A42783">
      <w:r>
        <w:rPr>
          <w:noProof/>
        </w:rPr>
        <w:lastRenderedPageBreak/>
        <w:pict>
          <v:rect id="Floor plan" o:spid="_x0000_s1032" alt="Floor plan placeholder" style="position:absolute;left:0;text-align:left;margin-left:0;margin-top:410.95pt;width:551.5pt;height:317.5pt;z-index:251670528;visibility:visible;mso-position-horizontal:center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" fillcolor="#fafaf6 [182]" strokecolor="#50b4c8 [3204]" strokeweight="4.5pt">
            <v:fill color2="#e2dfcb [982]" rotate="t" colors="0 #fafaf6;48497f #d4cfb1;54395f #d4cfb1;1 #e2dfcb" focus="100%" type="gradient"/>
            <v:textbox inset=",7.2pt,,7.2pt">
              <w:txbxContent>
                <w:p w:rsidR="00A42783" w:rsidRDefault="00E565BC">
                  <w:pPr>
                    <w:pStyle w:val="Heading4"/>
                  </w:pPr>
                  <w:r>
                    <w:t>Floor Plan</w:t>
                  </w:r>
                </w:p>
                <w:p w:rsidR="00A42783" w:rsidRDefault="00A42783"/>
              </w:txbxContent>
            </v:textbox>
            <w10:wrap anchorx="page" anchory="page"/>
            <w10:anchorlock/>
          </v:rect>
        </w:pict>
      </w:r>
      <w:r w:rsidR="00E565BC">
        <w:rPr>
          <w:noProof/>
          <w:lang w:eastAsia="en-US"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page">
              <wp:align>center</wp:align>
            </wp:positionH>
            <wp:positionV relativeFrom="page">
              <wp:posOffset>5581015</wp:posOffset>
            </wp:positionV>
            <wp:extent cx="5038344" cy="3319272"/>
            <wp:effectExtent l="0" t="0" r="0" b="0"/>
            <wp:wrapNone/>
            <wp:docPr id="11" name="Floor plan placeholder" descr="Floor plan 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Floor plan placeholder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44" cy="331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rect id="Location and map" o:spid="_x0000_s1033" alt="Location map placeholder" style="position:absolute;left:0;text-align:left;margin-left:0;margin-top:42.1pt;width:468pt;height:400.3pt;z-index:-251643904;visibility:visible;mso-position-horizontal:center;mso-position-horizontal-relative:pag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" fillcolor="#fafaf6 [182]" strokecolor="#50b4c8 [3204]" strokeweight="4.5pt">
            <v:fill color2="#e2dfcb [982]" rotate="t" colors="0 #fafaf6;48497f #d4cfb1;54395f #d4cfb1;1 #e2dfcb" focus="100%" type="gradient"/>
            <v:textbox inset=",7.2pt,,7.2pt">
              <w:txbxContent>
                <w:p w:rsidR="00A42783" w:rsidRDefault="00E565BC">
                  <w:pPr>
                    <w:pStyle w:val="Heading4"/>
                  </w:pPr>
                  <w:r>
                    <w:t>Location map</w:t>
                  </w:r>
                </w:p>
              </w:txbxContent>
            </v:textbox>
            <w10:wrap anchorx="page" anchory="page"/>
            <w10:anchorlock/>
          </v:rect>
        </w:pict>
      </w:r>
      <w:r w:rsidR="00E565BC">
        <w:rPr>
          <w:noProof/>
          <w:lang w:eastAsia="en-US"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page">
              <wp:align>center</wp:align>
            </wp:positionH>
            <wp:positionV relativeFrom="page">
              <wp:posOffset>956945</wp:posOffset>
            </wp:positionV>
            <wp:extent cx="4992624" cy="4078224"/>
            <wp:effectExtent l="0" t="0" r="0" b="0"/>
            <wp:wrapNone/>
            <wp:docPr id="1" name="Map placeholder" descr="Map 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 placeholder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624" cy="4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sectPr w:rsidR="00A42783" w:rsidSect="00A427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5BC" w:rsidRDefault="00E565BC">
      <w:r>
        <w:separator/>
      </w:r>
    </w:p>
  </w:endnote>
  <w:endnote w:type="continuationSeparator" w:id="1">
    <w:p w:rsidR="00E565BC" w:rsidRDefault="00E56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5BC" w:rsidRDefault="00E565BC">
      <w:r>
        <w:separator/>
      </w:r>
    </w:p>
  </w:footnote>
  <w:footnote w:type="continuationSeparator" w:id="1">
    <w:p w:rsidR="00E565BC" w:rsidRDefault="00E565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0220A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22704ED"/>
    <w:multiLevelType w:val="hybridMultilevel"/>
    <w:tmpl w:val="0122F6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0B4C8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5C0BDE"/>
    <w:multiLevelType w:val="hybridMultilevel"/>
    <w:tmpl w:val="EBCEE1BA"/>
    <w:lvl w:ilvl="0" w:tplc="4800B926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color w:val="50B4C8" w:themeColor="accen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attachedTemplate r:id="rId1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565BC"/>
    <w:rsid w:val="001C7164"/>
    <w:rsid w:val="00A42783"/>
    <w:rsid w:val="00E56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0" w:unhideWhenUsed="0" w:qFormat="1"/>
    <w:lsdException w:name="List 5" w:uiPriority="9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6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783"/>
    <w:pPr>
      <w:contextualSpacing/>
      <w:jc w:val="center"/>
    </w:pPr>
    <w:rPr>
      <w:color w:val="262626" w:themeColor="text1" w:themeTint="D9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1"/>
    <w:qFormat/>
    <w:rsid w:val="00A42783"/>
    <w:pPr>
      <w:keepNext/>
      <w:keepLines/>
      <w:spacing w:before="240" w:after="240"/>
      <w:ind w:left="72" w:right="72"/>
      <w:contextualSpacing w:val="0"/>
      <w:outlineLvl w:val="0"/>
    </w:pPr>
    <w:rPr>
      <w:rFonts w:asciiTheme="majorHAnsi" w:eastAsiaTheme="majorEastAsia" w:hAnsiTheme="majorHAnsi" w:cstheme="majorBidi"/>
      <w:b/>
      <w:bCs/>
      <w:color w:val="328D9F" w:themeColor="accent1" w:themeShade="BF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1"/>
    <w:qFormat/>
    <w:rsid w:val="00A427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bCs/>
      <w:color w:val="328D9F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1"/>
    <w:qFormat/>
    <w:rsid w:val="00A42783"/>
    <w:pPr>
      <w:keepNext/>
      <w:keepLines/>
      <w:spacing w:before="40" w:after="0"/>
      <w:jc w:val="left"/>
      <w:outlineLvl w:val="2"/>
    </w:pPr>
    <w:rPr>
      <w:rFonts w:asciiTheme="majorHAnsi" w:eastAsiaTheme="majorEastAsia" w:hAnsiTheme="majorHAnsi" w:cstheme="majorBidi"/>
      <w:i/>
      <w:iCs/>
      <w:color w:val="328D9F" w:themeColor="accent1" w:themeShade="BF"/>
    </w:rPr>
  </w:style>
  <w:style w:type="paragraph" w:styleId="Heading4">
    <w:name w:val="heading 4"/>
    <w:basedOn w:val="Normal"/>
    <w:next w:val="Normal"/>
    <w:link w:val="Heading4Char"/>
    <w:uiPriority w:val="1"/>
    <w:qFormat/>
    <w:rsid w:val="00A42783"/>
    <w:pPr>
      <w:keepNext/>
      <w:keepLines/>
      <w:spacing w:before="120" w:after="12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328D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42783"/>
    <w:rPr>
      <w:rFonts w:asciiTheme="majorHAnsi" w:eastAsiaTheme="majorEastAsia" w:hAnsiTheme="majorHAnsi" w:cstheme="majorBidi"/>
      <w:b/>
      <w:bCs/>
      <w:color w:val="328D9F" w:themeColor="accent1" w:themeShade="BF"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A4278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rsid w:val="00A42783"/>
    <w:rPr>
      <w:rFonts w:asciiTheme="majorHAnsi" w:eastAsiaTheme="majorEastAsia" w:hAnsiTheme="majorHAnsi" w:cstheme="majorBidi"/>
      <w:b/>
      <w:bCs/>
      <w:color w:val="328D9F" w:themeColor="accent1" w:themeShade="BF"/>
      <w:sz w:val="40"/>
      <w:szCs w:val="40"/>
    </w:rPr>
  </w:style>
  <w:style w:type="paragraph" w:styleId="ListBullet">
    <w:name w:val="List Bullet"/>
    <w:basedOn w:val="Normal"/>
    <w:uiPriority w:val="1"/>
    <w:qFormat/>
    <w:rsid w:val="00A42783"/>
    <w:pPr>
      <w:numPr>
        <w:numId w:val="3"/>
      </w:numPr>
      <w:spacing w:before="120" w:after="120" w:line="240" w:lineRule="auto"/>
      <w:ind w:left="432" w:right="72"/>
      <w:contextualSpacing w:val="0"/>
      <w:jc w:val="left"/>
    </w:pPr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1"/>
    <w:rsid w:val="00A42783"/>
    <w:rPr>
      <w:rFonts w:asciiTheme="majorHAnsi" w:eastAsiaTheme="majorEastAsia" w:hAnsiTheme="majorHAnsi" w:cstheme="majorBidi"/>
      <w:i/>
      <w:iCs/>
      <w:color w:val="328D9F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1"/>
    <w:rsid w:val="00A42783"/>
    <w:rPr>
      <w:rFonts w:asciiTheme="majorHAnsi" w:eastAsiaTheme="majorEastAsia" w:hAnsiTheme="majorHAnsi" w:cstheme="majorBidi"/>
      <w:b/>
      <w:bCs/>
      <w:i/>
      <w:iCs/>
      <w:color w:val="328D9F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164"/>
    <w:rPr>
      <w:rFonts w:ascii="Tahoma" w:hAnsi="Tahoma" w:cs="Tahoma"/>
      <w:color w:val="262626" w:themeColor="text1" w:themeTint="D9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jed\AppData\Local\Temp\Temp1_Apartment-Flyer-Template.zip\Apartment-Flyer-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E3E60A2C02D478F81E48967E92D4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92A56-8CA9-4785-AD99-1F373535459D}"/>
      </w:docPartPr>
      <w:docPartBody>
        <w:p w:rsidR="00000000" w:rsidRDefault="00247532">
          <w:pPr>
            <w:pStyle w:val="8E3E60A2C02D478F81E48967E92D4E0C"/>
          </w:pPr>
          <w:r>
            <w:t>[Address]</w:t>
          </w:r>
        </w:p>
      </w:docPartBody>
    </w:docPart>
    <w:docPart>
      <w:docPartPr>
        <w:name w:val="CDBD87E7AE074C0F977DD072488BB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D11B60-A786-46E5-8187-7D889D2BD1B1}"/>
      </w:docPartPr>
      <w:docPartBody>
        <w:p w:rsidR="00000000" w:rsidRDefault="00247532">
          <w:pPr>
            <w:pStyle w:val="CDBD87E7AE074C0F977DD072488BB3EF"/>
          </w:pPr>
          <w:r>
            <w:t>[City, ST  ZIP Code]</w:t>
          </w:r>
        </w:p>
      </w:docPartBody>
    </w:docPart>
    <w:docPart>
      <w:docPartPr>
        <w:name w:val="CBD5FE0E596C43B7AA0D31899A830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31D34-4A91-4A50-B835-47FD208F879F}"/>
      </w:docPartPr>
      <w:docPartBody>
        <w:p w:rsidR="00000000" w:rsidRDefault="00247532">
          <w:pPr>
            <w:pStyle w:val="CBD5FE0E596C43B7AA0D31899A8304EE"/>
          </w:pPr>
          <w:r>
            <w:t>[Name]</w:t>
          </w:r>
        </w:p>
      </w:docPartBody>
    </w:docPart>
    <w:docPart>
      <w:docPartPr>
        <w:name w:val="B4C92997229E449AA418FD51ED8D2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077A0-7ACE-4EF1-B88A-0584F7FFE6CF}"/>
      </w:docPartPr>
      <w:docPartBody>
        <w:p w:rsidR="00000000" w:rsidRDefault="00247532">
          <w:pPr>
            <w:pStyle w:val="B4C92997229E449AA418FD51ED8D247D"/>
          </w:pPr>
          <w:r>
            <w:t>[Phone]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47532"/>
    <w:rsid w:val="00247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3E60A2C02D478F81E48967E92D4E0C">
    <w:name w:val="8E3E60A2C02D478F81E48967E92D4E0C"/>
  </w:style>
  <w:style w:type="paragraph" w:customStyle="1" w:styleId="CDBD87E7AE074C0F977DD072488BB3EF">
    <w:name w:val="CDBD87E7AE074C0F977DD072488BB3EF"/>
  </w:style>
  <w:style w:type="paragraph" w:customStyle="1" w:styleId="CBD5FE0E596C43B7AA0D31899A8304EE">
    <w:name w:val="CBD5FE0E596C43B7AA0D31899A8304EE"/>
  </w:style>
  <w:style w:type="paragraph" w:customStyle="1" w:styleId="B4C92997229E449AA418FD51ED8D247D">
    <w:name w:val="B4C92997229E449AA418FD51ED8D247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etropolitan">
  <a:themeElements>
    <a:clrScheme name="Metropolitan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Calibri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tropolitan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BE26AFB-BDE4-4E9B-8B86-4FB3C255FA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Apartment-Flyer-Template.dotx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2016-08-14T19:29:00Z</dcterms:created>
  <dcterms:modified xsi:type="dcterms:W3CDTF">2016-08-14T19:29:00Z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TC039919469991</vt:lpwstr>
  </property>
</Properties>
</file>